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305" w:rsidRPr="009561DE" w:rsidRDefault="00D32305" w:rsidP="00863824">
      <w:pPr>
        <w:tabs>
          <w:tab w:val="left" w:pos="8047"/>
        </w:tabs>
        <w:spacing w:after="0" w:line="240" w:lineRule="auto"/>
        <w:ind w:left="62" w:right="62" w:firstLine="74"/>
        <w:jc w:val="both"/>
        <w:rPr>
          <w:rFonts w:ascii="Times New Roman" w:hAnsi="Times New Roman"/>
          <w:sz w:val="24"/>
          <w:szCs w:val="24"/>
          <w:lang w:eastAsia="en-US"/>
        </w:rPr>
      </w:pPr>
      <w:r w:rsidRPr="009561DE">
        <w:rPr>
          <w:rFonts w:ascii="Times New Roman" w:hAnsi="Times New Roman"/>
          <w:sz w:val="24"/>
          <w:szCs w:val="24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2.5pt;height:574.5pt">
            <v:imagedata r:id="rId6" o:title=""/>
          </v:shape>
        </w:pict>
      </w:r>
    </w:p>
    <w:tbl>
      <w:tblPr>
        <w:tblW w:w="15735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3"/>
        <w:gridCol w:w="3969"/>
        <w:gridCol w:w="2835"/>
        <w:gridCol w:w="1418"/>
        <w:gridCol w:w="2409"/>
        <w:gridCol w:w="1282"/>
        <w:gridCol w:w="1701"/>
        <w:gridCol w:w="76"/>
        <w:gridCol w:w="1342"/>
      </w:tblGrid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Климанова Л.Ф., Горецкий В.Г.,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Голованова М.В.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Литературное чтение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Климанова Л.Ф.,Горецкий В.Г.,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Голованова М.В.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Литературное чтение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18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Климанова Л.Ф., Горецкий В.Г.,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Голованова М.В.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Литературное чтение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Быкова Н.И., Дули Д.,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Поспелова М.Д.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Английский язык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Быкова Н.И., Дули Д.,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Поспелова М.Д.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Английский язык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18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Быкова Н.И., Дули Д.,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Поспелова М.Д.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Английский язык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Моро М.И., Волкова С.И.,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Степанова С.В.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2011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Моро М.И., Бантова М.А.,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Бельтюкова Г.В.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Моро М.И., Бантова М.А.,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Бельтюкова Г.В.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Моро М.И., Бантова М.А.,</w:t>
            </w:r>
          </w:p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Бельтюкова Г.В.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Математика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Плешаков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Окружающий мир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3B354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2843">
              <w:rPr>
                <w:rFonts w:ascii="Times New Roman" w:hAnsi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22</w:t>
            </w:r>
          </w:p>
          <w:p w:rsidR="00D32305" w:rsidRPr="00672843" w:rsidRDefault="00D32305" w:rsidP="004C6A5D">
            <w:pPr>
              <w:pStyle w:val="ConsPlusNormal"/>
              <w:rPr>
                <w:lang w:val="tt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Плешаков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Окружающий мир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19</w:t>
            </w:r>
          </w:p>
          <w:p w:rsidR="00D32305" w:rsidRPr="00672843" w:rsidRDefault="00D32305" w:rsidP="004C6A5D">
            <w:pPr>
              <w:pStyle w:val="ConsPlusNormal"/>
              <w:rPr>
                <w:lang w:val="tt-RU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Плешаков А.А.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Окружающий мир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Плешаков А.А.,</w:t>
            </w:r>
          </w:p>
          <w:p w:rsidR="00D32305" w:rsidRPr="00672843" w:rsidRDefault="00D32305" w:rsidP="004C6A5D">
            <w:pPr>
              <w:pStyle w:val="ConsPlusNormal"/>
            </w:pPr>
            <w:r w:rsidRPr="00672843">
              <w:t>Крючкова Е.А.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Окружающий мир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>Основы религиозных культур и светской этики.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Студеникин М.Т.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Основы религиозных культур и светской этики. Основы светской этики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ООО "Русское слово-учебник"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>Изобразительное 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Горяева Н.А., Неменская Л.А.,</w:t>
            </w:r>
          </w:p>
          <w:p w:rsidR="00D32305" w:rsidRPr="00672843" w:rsidRDefault="00D32305" w:rsidP="004C6A5D">
            <w:pPr>
              <w:pStyle w:val="ConsPlusNormal"/>
            </w:pPr>
            <w:r w:rsidRPr="00672843">
              <w:t>Питерских А.С. и др.</w:t>
            </w:r>
          </w:p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29169B">
            <w:pPr>
              <w:pStyle w:val="ConsPlusNormal"/>
              <w:jc w:val="center"/>
            </w:pPr>
            <w:r w:rsidRPr="00672843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Неменская Л.А./</w:t>
            </w:r>
          </w:p>
          <w:p w:rsidR="00D32305" w:rsidRPr="00672843" w:rsidRDefault="00D32305" w:rsidP="004C6A5D">
            <w:pPr>
              <w:pStyle w:val="ConsPlusNormal"/>
            </w:pPr>
            <w:r w:rsidRPr="00672843">
              <w:t>Под ред. Неменского Б.М.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Изобразительное искусство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Критская Е.Д., Сергеева Г.П.,</w:t>
            </w:r>
          </w:p>
          <w:p w:rsidR="00D32305" w:rsidRPr="00672843" w:rsidRDefault="00D32305" w:rsidP="004C6A5D">
            <w:pPr>
              <w:pStyle w:val="ConsPlusNormal"/>
            </w:pPr>
            <w:r w:rsidRPr="00672843">
              <w:t>Шмагина Т.С.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Критская Е.Д., Сергеева Г.П.,</w:t>
            </w:r>
          </w:p>
          <w:p w:rsidR="00D32305" w:rsidRPr="00672843" w:rsidRDefault="00D32305" w:rsidP="004C6A5D">
            <w:pPr>
              <w:pStyle w:val="ConsPlusNormal"/>
            </w:pPr>
            <w:r w:rsidRPr="00672843">
              <w:t>Шмагина Т.С.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  <w:r w:rsidRPr="00672843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  <w:r w:rsidRPr="00672843"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4C6A5D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4C6A5D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Роговцева Н.И.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  <w:r w:rsidRPr="00672843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Роговцева Н.И.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  <w:r w:rsidRPr="00672843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11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b/>
                <w:lang w:val="tt-RU"/>
              </w:rPr>
            </w:pPr>
            <w:r w:rsidRPr="00672843">
              <w:rPr>
                <w:b/>
                <w:lang w:val="tt-RU"/>
              </w:rPr>
              <w:t>Родной (татарский)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Гарифуллина Ф.Ш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Алифба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  <w:r w:rsidRPr="00672843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Магариф 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3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Харисов Ф.Ф, Харисова Ч.М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rPr>
                <w:lang w:val="tt-RU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  <w:rPr>
                <w:lang w:val="tt-RU"/>
              </w:rPr>
            </w:pPr>
            <w:r w:rsidRPr="00672843">
              <w:rPr>
                <w:lang w:val="tt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rPr>
                <w:lang w:val="tt-RU"/>
              </w:rPr>
              <w:t>Татарское книжное издательство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Харисов Ф.Ф, Харисова Ч.М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  <w:rPr>
                <w:lang w:val="tt-RU"/>
              </w:rPr>
            </w:pPr>
            <w:r w:rsidRPr="00672843">
              <w:rPr>
                <w:lang w:val="tt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Татарское книжное издательство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3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rPr>
                <w:lang w:val="tt-RU"/>
              </w:rPr>
              <w:t>Харисов Ф.Ф, Харисова Ч.М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rPr>
                <w:lang w:val="tt-RU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  <w:r w:rsidRPr="00672843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rPr>
                <w:lang w:val="tt-RU"/>
              </w:rPr>
              <w:t>Татарское книжное издательство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b/>
                <w:lang w:val="tt-RU"/>
              </w:rPr>
            </w:pPr>
            <w:r w:rsidRPr="00672843">
              <w:rPr>
                <w:b/>
                <w:lang w:val="tt-RU"/>
              </w:rPr>
              <w:t>Литературное (татарское) чтение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t>Гарифуллина Ф.Ш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  <w:r w:rsidRPr="00672843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Магариф 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1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31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Гарифуллина Ф.Ш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F40BF6">
            <w:pPr>
              <w:pStyle w:val="ConsPlusNormal"/>
              <w:jc w:val="center"/>
            </w:pPr>
            <w:r w:rsidRPr="00672843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Магариф 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</w:pPr>
            <w:r w:rsidRPr="00672843"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F40BF6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1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Гарифуллина Ф.Ш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Литературное чтение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Магариф 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1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>Основное общее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Ладыженская Т.А., Баранов М.Т.,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Тростенцова Л.А.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Русский язык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25/10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Недостающие набраны в школах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23/23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Баранов М.Т., Ладыженская Т.А.,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Тростенцова Л.А.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Русский язык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Баранов М.Т., Ладыженская Т.А.,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Тростенцова Л.А.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Русский язык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28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Ладыженская Т.А.,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Тростенцова Л.А.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Ладыженская Т.А.,и др</w:t>
            </w:r>
          </w:p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outlineLvl w:val="4"/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Коровина В.Я.,Журавлев В.П.,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Коровин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Литература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lang w:val="tt-RU"/>
              </w:rPr>
            </w:pPr>
            <w:r w:rsidRPr="00672843">
              <w:t>44/2</w:t>
            </w:r>
            <w:r w:rsidRPr="00672843">
              <w:rPr>
                <w:lang w:val="tt-RU"/>
              </w:rPr>
              <w:t>9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Полухина В.П.,Коровина В.Я.,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 xml:space="preserve">Журавлев В.П. </w:t>
            </w:r>
          </w:p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Литература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Коровина В.Я., Журавлев В.П.,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Коровин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Литература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23/25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Коровина В.Я.,Журавлев В.П.,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Коровин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Литература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Коровина В.Я.,Журавлев В.П.,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 xml:space="preserve">Коровин В. 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Литература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28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outlineLvl w:val="5"/>
              <w:rPr>
                <w:b/>
              </w:rPr>
            </w:pPr>
            <w:r w:rsidRPr="00672843">
              <w:rPr>
                <w:b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Ваулина Ю.Е., Дули Д.,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 xml:space="preserve">Подоляко О.Е.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23 Недостающие набраны в школах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lang w:val="tt-RU"/>
              </w:rPr>
            </w:pPr>
            <w:r w:rsidRPr="00672843">
              <w:rPr>
                <w:lang w:val="tt-RU"/>
              </w:rPr>
              <w:t>18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Ваулина Ю.Е., Дули Д.,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Подоляко О.Е.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Ваулина Ю.Е., Дули Д.,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Подоляко О.Е.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Ваулина Ю.Е., Дули Д.,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Подоляко О.Е.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24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Ваулина Ю.Е., Дули Д.,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Подоляко О.Е.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>История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Арсентьев Н.М., Данилов А.А.,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 xml:space="preserve">Стефанович П.С.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История России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Арсентьев Н.М., Данилов А.А.,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Курукин И.В. и др./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Под ред. Торкунова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История России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17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Арсентьев Н.М.,Данилов А.А.,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 xml:space="preserve">Курукин И.В.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История России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Арсентьев Н.М.,Данилов А.А.,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 xml:space="preserve">Левандовский А.А.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История России (в 2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52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Вигасин А.А., Годер Г.И.,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Свенцицкая И.С.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Всеобщая история. История Древнего мира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23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Агибалова Е.В.,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Донской Г.М.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Всеобщая история. История Средних веков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Юдовская А.Я., Баранов П.А.,</w:t>
            </w:r>
          </w:p>
          <w:p w:rsidR="00D32305" w:rsidRPr="00672843" w:rsidRDefault="00D32305" w:rsidP="006E6E2C">
            <w:pPr>
              <w:pStyle w:val="ConsPlusNormal"/>
            </w:pPr>
            <w:r w:rsidRPr="00672843">
              <w:t>Ванюшкина Л.М.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Всеобщая история. История Нового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</w:pPr>
            <w:r w:rsidRPr="00672843"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2013, 2015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</w:pPr>
            <w:r w:rsidRPr="00672843"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Юдовская А.Я., Баранов П.А.,</w:t>
            </w:r>
          </w:p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Ванюшкина Л.М..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Всеобщая история. История Нового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Юдовская А.Я.,Баранов П.А.,</w:t>
            </w:r>
          </w:p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Ванюшкина Л.М.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Всеобщая история. История Нового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Боголюбов Л.Н.,</w:t>
            </w:r>
          </w:p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Боголюбов Л.Н.,Виноградова Н.Ф.,</w:t>
            </w:r>
          </w:p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Городецкая Н.И.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Боголюбов Л.Н., Иванова Л.Ф., Городецкая Н.И.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24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Боголюбов Л.Н., Лазебникова А.Ю., Городецкая Н.И.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Боголюбов Л.Н., Лазебникова А.Ю., Матвеев А.И.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Все взяты в школах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Дронов В.П.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5 - 6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Корнинская В.А.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Баринов И.И.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Дронов В.П.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2014, 2015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Дорофеев Г.В.,  Шарыгин И.Ф.,</w:t>
            </w:r>
          </w:p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Суворова С.Б.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6E6E2C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6E6E2C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24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Дорофеев Г.В.,  Шарыгин И.Ф.,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Дорофеев Г.В., Суворова С.Б.,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Бунимович Е.А.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  <w:r w:rsidRPr="00672843">
              <w:t xml:space="preserve"> Недостающие набраны в школах района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14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Дорофеев Г.В., Суворова С.Б.,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Бунимович Е.А.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Дорофеев Г.В., Суворова С.Б.,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Бунимович Е.А.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Алгебра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Босова Л.Л., Босова А.Ю.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Босова Л.Л., Босова А.Ю.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Босова Л.Л., Босова А.Ю.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"БИНОМ. Лаборатория знаний"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18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Перышкин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Перышкин А.В.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Перышкин А.В.,Гутник Е.М.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23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Сонин Н.И.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5 - 6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Сонин Н.И.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24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Сонини Н.И.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Сонини Н.И. Сапин Н.Р.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Сапин М.П., Сонин Н.И.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Рудзитис Г.Е., Фельдман Ф.Г.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Рудзитис Г.Е., Фельдман Ф.Г.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  <w:lang w:val="tt-RU"/>
              </w:rPr>
              <w:t xml:space="preserve">Родной </w:t>
            </w:r>
            <w:r w:rsidRPr="00672843">
              <w:rPr>
                <w:b/>
                <w:sz w:val="22"/>
                <w:szCs w:val="22"/>
              </w:rPr>
              <w:t>(татарский</w:t>
            </w:r>
            <w:r w:rsidRPr="00672843">
              <w:rPr>
                <w:b/>
                <w:sz w:val="22"/>
                <w:szCs w:val="22"/>
                <w:lang w:val="tt-RU"/>
              </w:rPr>
              <w:t>)</w:t>
            </w:r>
            <w:r w:rsidRPr="00672843">
              <w:rPr>
                <w:b/>
                <w:sz w:val="22"/>
                <w:szCs w:val="22"/>
              </w:rPr>
              <w:t xml:space="preserve">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Шамсетдинова Р.Р.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Сагдиева Р.К., Гарапшина Р.М.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Сагдиева Р.К., Гарапшина Р.М.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Сагдиева Р.К., Хайруллина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Сагдиева Р.К., Кадирова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4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  <w:lang w:val="tt-RU"/>
              </w:rPr>
              <w:t>Родная (т</w:t>
            </w:r>
            <w:r w:rsidRPr="00672843">
              <w:rPr>
                <w:b/>
                <w:sz w:val="22"/>
                <w:szCs w:val="22"/>
              </w:rPr>
              <w:t>атарская)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Хасанова Ф.Ф.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Татарская литература (в 2-х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Хасанова Ф.Ф.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Татарская литература (в 2-х частях)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Хасанова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Татарская литература(в 2-х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Хасанова Ф.Ф.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Татарская литература(в 2-х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Хасанова Ф.Ф.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Татарская литература(в 2-х частях)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Магариф-Вакыт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</w:rPr>
            </w:pPr>
            <w:r w:rsidRPr="00672843">
              <w:rPr>
                <w:b/>
              </w:rPr>
              <w:t>Среднее общее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</w:rPr>
            </w:pPr>
            <w:r w:rsidRPr="00672843">
              <w:rPr>
                <w:b/>
                <w:sz w:val="22"/>
                <w:szCs w:val="22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94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Гольцова Н.Г., Шамшин И.В.,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Мищерина М.А.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10 - 11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</w:tr>
      <w:tr w:rsidR="00D32305" w:rsidRPr="00672843" w:rsidTr="009561DE"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outlineLvl w:val="4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Литература</w:t>
            </w:r>
            <w:r w:rsidRPr="0067284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Зинин С.А., Сахаров В.И.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Зинин С.А., Чалмаев В.А.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Афанасьева О.В.,Дули Д.,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Михеева И.В.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Английский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Афанасьева О.В.,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Дули Д.,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Михеева И.В.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Английский язык (базовый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outlineLvl w:val="4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99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Загладин Н.В., Белоусов Л.С.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История. Всеобщая история. Новейшая история. 1914 г. - начало XXI 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Сахаров А.Н., Загладин Н.В., Петров Ю.А.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История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29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География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Максаковский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"Русское слово-учебник"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Боголюбов Л.Н.,Лазебникова А.Ю.,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Боголюбов Л.Н.,Городецкая Н.И.,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Лазебникова А.Ю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outlineLvl w:val="4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 xml:space="preserve">Математика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Атанасян Л.С.,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Бутузов В.Ф.,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Кадомцев С.Б.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30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outlineLvl w:val="4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Босова Л.Л., Босова А.Ю.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Информатика. Базовый 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"БИНОМ"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Семакин И.Г.,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</w:rPr>
              <w:t>ООО "БИНОМ</w:t>
            </w:r>
            <w:r w:rsidRPr="00672843">
              <w:rPr>
                <w:sz w:val="22"/>
                <w:szCs w:val="22"/>
                <w:lang w:val="tt-RU"/>
              </w:rPr>
              <w:t>”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2009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outlineLvl w:val="4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 xml:space="preserve">Физика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Мякишев Г.Я.,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Физика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2008</w:t>
            </w:r>
          </w:p>
        </w:tc>
        <w:tc>
          <w:tcPr>
            <w:tcW w:w="1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Мякишев Г.Я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 xml:space="preserve">Физика.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10 - 11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2008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 xml:space="preserve">6                                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outlineLvl w:val="4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 xml:space="preserve">Химия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Рудзитис Г.Е.,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Фельдман Ф.Г.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Химия (базовый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25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Рудзитис Г.Е.,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Фельдман Ф.Г.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Химия (базовый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АО "Издательство "Просвещение"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14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outlineLvl w:val="4"/>
              <w:rPr>
                <w:sz w:val="22"/>
                <w:szCs w:val="22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</w:rPr>
              <w:t xml:space="preserve">Биология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Сивоглазов В.И.,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Агафонова И.Б.,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Захарова Е.Т.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Биология. Общая биология (базовый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17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Сивоглазов В.И., Агафонова И.Б.,</w:t>
            </w:r>
          </w:p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Захарова Е.Т.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Биология. Общая биология (базовый уровень)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ООО "ДРОФА"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16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b/>
                <w:sz w:val="22"/>
                <w:szCs w:val="22"/>
              </w:rPr>
            </w:pPr>
            <w:r w:rsidRPr="00672843">
              <w:rPr>
                <w:b/>
                <w:sz w:val="22"/>
                <w:szCs w:val="22"/>
                <w:lang w:val="tt-RU"/>
              </w:rPr>
              <w:t>Родной (</w:t>
            </w:r>
            <w:r w:rsidRPr="00672843">
              <w:rPr>
                <w:b/>
                <w:sz w:val="22"/>
                <w:szCs w:val="22"/>
              </w:rPr>
              <w:t>татарский</w:t>
            </w:r>
            <w:r w:rsidRPr="00672843">
              <w:rPr>
                <w:b/>
                <w:sz w:val="22"/>
                <w:szCs w:val="22"/>
                <w:lang w:val="tt-RU"/>
              </w:rPr>
              <w:t>)</w:t>
            </w:r>
            <w:bookmarkStart w:id="0" w:name="_GoBack"/>
            <w:bookmarkEnd w:id="0"/>
            <w:r w:rsidRPr="00672843">
              <w:rPr>
                <w:b/>
                <w:sz w:val="22"/>
                <w:szCs w:val="22"/>
              </w:rPr>
              <w:t xml:space="preserve">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Татарсий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Татармультфильм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12</w:t>
            </w:r>
          </w:p>
        </w:tc>
      </w:tr>
      <w:tr w:rsidR="00D32305" w:rsidRPr="00672843" w:rsidTr="009561DE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Хайдарова Р.З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Татарсий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305" w:rsidRPr="00672843" w:rsidRDefault="00D32305" w:rsidP="00E81B6E">
            <w:pPr>
              <w:pStyle w:val="ConsPlusNormal"/>
              <w:jc w:val="center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  <w:lang w:val="tt-RU"/>
              </w:rPr>
            </w:pPr>
            <w:r w:rsidRPr="00672843">
              <w:rPr>
                <w:sz w:val="22"/>
                <w:szCs w:val="22"/>
                <w:lang w:val="tt-RU"/>
              </w:rPr>
              <w:t>Татармультфильм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305" w:rsidRPr="00672843" w:rsidRDefault="00D32305" w:rsidP="00E81B6E">
            <w:pPr>
              <w:pStyle w:val="ConsPlusNormal"/>
              <w:rPr>
                <w:sz w:val="22"/>
                <w:szCs w:val="22"/>
              </w:rPr>
            </w:pPr>
            <w:r w:rsidRPr="00672843">
              <w:rPr>
                <w:sz w:val="22"/>
                <w:szCs w:val="22"/>
              </w:rPr>
              <w:t>10</w:t>
            </w:r>
          </w:p>
        </w:tc>
      </w:tr>
    </w:tbl>
    <w:p w:rsidR="00D32305" w:rsidRPr="00C91C1C" w:rsidRDefault="00D32305" w:rsidP="001772B5"/>
    <w:sectPr w:rsidR="00D32305" w:rsidRPr="00C91C1C" w:rsidSect="00436DCC">
      <w:pgSz w:w="16838" w:h="11906" w:orient="landscape"/>
      <w:pgMar w:top="709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305" w:rsidRDefault="00D32305" w:rsidP="00D1196E">
      <w:pPr>
        <w:spacing w:after="0" w:line="240" w:lineRule="auto"/>
      </w:pPr>
      <w:r>
        <w:separator/>
      </w:r>
    </w:p>
  </w:endnote>
  <w:endnote w:type="continuationSeparator" w:id="0">
    <w:p w:rsidR="00D32305" w:rsidRDefault="00D32305" w:rsidP="00D1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305" w:rsidRDefault="00D32305" w:rsidP="00D1196E">
      <w:pPr>
        <w:spacing w:after="0" w:line="240" w:lineRule="auto"/>
      </w:pPr>
      <w:r>
        <w:separator/>
      </w:r>
    </w:p>
  </w:footnote>
  <w:footnote w:type="continuationSeparator" w:id="0">
    <w:p w:rsidR="00D32305" w:rsidRDefault="00D32305" w:rsidP="00D119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4F08"/>
    <w:rsid w:val="000005EB"/>
    <w:rsid w:val="00047A7E"/>
    <w:rsid w:val="00071029"/>
    <w:rsid w:val="00087D38"/>
    <w:rsid w:val="001064B5"/>
    <w:rsid w:val="0011352B"/>
    <w:rsid w:val="00114C6B"/>
    <w:rsid w:val="001348AC"/>
    <w:rsid w:val="00160444"/>
    <w:rsid w:val="001772B5"/>
    <w:rsid w:val="001A2E9D"/>
    <w:rsid w:val="001E4F08"/>
    <w:rsid w:val="002027DA"/>
    <w:rsid w:val="00205E2A"/>
    <w:rsid w:val="00244A30"/>
    <w:rsid w:val="0029169B"/>
    <w:rsid w:val="00292D30"/>
    <w:rsid w:val="002E4C35"/>
    <w:rsid w:val="0031119C"/>
    <w:rsid w:val="00311600"/>
    <w:rsid w:val="00332F80"/>
    <w:rsid w:val="003B354C"/>
    <w:rsid w:val="003B6139"/>
    <w:rsid w:val="003F6C87"/>
    <w:rsid w:val="00415D1F"/>
    <w:rsid w:val="004267F2"/>
    <w:rsid w:val="00436DCC"/>
    <w:rsid w:val="00462361"/>
    <w:rsid w:val="004755B7"/>
    <w:rsid w:val="004C6A5D"/>
    <w:rsid w:val="004F6C78"/>
    <w:rsid w:val="005410D2"/>
    <w:rsid w:val="00590C50"/>
    <w:rsid w:val="005A5FF3"/>
    <w:rsid w:val="005F2E1B"/>
    <w:rsid w:val="00632E05"/>
    <w:rsid w:val="00654210"/>
    <w:rsid w:val="00672843"/>
    <w:rsid w:val="006A071D"/>
    <w:rsid w:val="006E6E2C"/>
    <w:rsid w:val="007E44FB"/>
    <w:rsid w:val="007E470C"/>
    <w:rsid w:val="007F10E9"/>
    <w:rsid w:val="007F76AD"/>
    <w:rsid w:val="00802865"/>
    <w:rsid w:val="0084012A"/>
    <w:rsid w:val="00844D5C"/>
    <w:rsid w:val="00854993"/>
    <w:rsid w:val="00863824"/>
    <w:rsid w:val="0088023E"/>
    <w:rsid w:val="008E1F9E"/>
    <w:rsid w:val="008E45E3"/>
    <w:rsid w:val="008E5514"/>
    <w:rsid w:val="00904719"/>
    <w:rsid w:val="0091024A"/>
    <w:rsid w:val="00914142"/>
    <w:rsid w:val="00940AAC"/>
    <w:rsid w:val="00952352"/>
    <w:rsid w:val="009561DE"/>
    <w:rsid w:val="00963BB0"/>
    <w:rsid w:val="009760A5"/>
    <w:rsid w:val="009E1618"/>
    <w:rsid w:val="009F0FB7"/>
    <w:rsid w:val="00A35D09"/>
    <w:rsid w:val="00A430BC"/>
    <w:rsid w:val="00A939F1"/>
    <w:rsid w:val="00AD2557"/>
    <w:rsid w:val="00BB0512"/>
    <w:rsid w:val="00BD3C67"/>
    <w:rsid w:val="00BE3E49"/>
    <w:rsid w:val="00C0098C"/>
    <w:rsid w:val="00C20025"/>
    <w:rsid w:val="00C51D2C"/>
    <w:rsid w:val="00C829A1"/>
    <w:rsid w:val="00C91C1C"/>
    <w:rsid w:val="00CB0996"/>
    <w:rsid w:val="00D1196E"/>
    <w:rsid w:val="00D22E73"/>
    <w:rsid w:val="00D32305"/>
    <w:rsid w:val="00D33C7B"/>
    <w:rsid w:val="00D53FCD"/>
    <w:rsid w:val="00D70E3F"/>
    <w:rsid w:val="00D71AC9"/>
    <w:rsid w:val="00D81706"/>
    <w:rsid w:val="00D91AAD"/>
    <w:rsid w:val="00DC44F8"/>
    <w:rsid w:val="00E00F53"/>
    <w:rsid w:val="00E232EF"/>
    <w:rsid w:val="00E80080"/>
    <w:rsid w:val="00E81B6E"/>
    <w:rsid w:val="00F26AB3"/>
    <w:rsid w:val="00F324B2"/>
    <w:rsid w:val="00F40BF6"/>
    <w:rsid w:val="00FD31C2"/>
    <w:rsid w:val="00FE1D6D"/>
    <w:rsid w:val="00FF4E67"/>
    <w:rsid w:val="00FF7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2B5"/>
    <w:pPr>
      <w:spacing w:after="160" w:line="259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772B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Normal">
    <w:name w:val="ConsPlusNormal"/>
    <w:uiPriority w:val="99"/>
    <w:rsid w:val="001772B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D11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1196E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D11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1196E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1277</TotalTime>
  <Pages>11</Pages>
  <Words>1734</Words>
  <Characters>9885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</dc:creator>
  <cp:keywords/>
  <dc:description/>
  <cp:lastModifiedBy>Светлана</cp:lastModifiedBy>
  <cp:revision>26</cp:revision>
  <dcterms:created xsi:type="dcterms:W3CDTF">2019-11-11T10:53:00Z</dcterms:created>
  <dcterms:modified xsi:type="dcterms:W3CDTF">2020-02-08T11:46:00Z</dcterms:modified>
</cp:coreProperties>
</file>